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813D" w14:textId="77777777" w:rsidR="008535D9" w:rsidRPr="00951D06" w:rsidRDefault="006013E7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9C74E1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5E561816" wp14:editId="27E6DD3C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802C545" w14:textId="51197B5E" w:rsidR="00557D5D" w:rsidRPr="0051476E" w:rsidRDefault="00557D5D" w:rsidP="00557D5D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1A2321">
        <w:rPr>
          <w:rFonts w:ascii="TH SarabunIT๙" w:hAnsi="TH SarabunIT๙" w:cs="TH SarabunIT๙" w:hint="cs"/>
          <w:sz w:val="32"/>
          <w:szCs w:val="32"/>
          <w:cs/>
        </w:rPr>
        <w:t>วังโป่ง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จว.เพชรบูรณ์   โทร. </w:t>
      </w:r>
      <w:r w:rsidR="001A2321" w:rsidRPr="009D6EF8">
        <w:rPr>
          <w:rFonts w:ascii="TH SarabunIT๙" w:hAnsi="TH SarabunIT๙" w:cs="TH SarabunIT๙"/>
          <w:sz w:val="32"/>
          <w:szCs w:val="32"/>
          <w:cs/>
          <w:lang w:val="th-TH"/>
        </w:rPr>
        <w:t>๐๕๖</w:t>
      </w:r>
      <w:r w:rsidR="001A2321" w:rsidRPr="009D6EF8">
        <w:rPr>
          <w:rFonts w:ascii="TH SarabunIT๙" w:hAnsi="TH SarabunIT๙" w:cs="TH SarabunIT๙" w:hint="cs"/>
          <w:sz w:val="32"/>
          <w:szCs w:val="32"/>
          <w:cs/>
        </w:rPr>
        <w:t>-</w:t>
      </w:r>
      <w:r w:rsidR="001A2321">
        <w:rPr>
          <w:rFonts w:ascii="TH SarabunIT๙" w:hAnsi="TH SarabunIT๙" w:cs="TH SarabunIT๙" w:hint="cs"/>
          <w:sz w:val="32"/>
          <w:szCs w:val="32"/>
          <w:cs/>
          <w:lang w:val="th-TH"/>
        </w:rPr>
        <w:t>923695</w:t>
      </w:r>
    </w:p>
    <w:p w14:paraId="2D56C62E" w14:textId="5C4A61FA" w:rsidR="00557D5D" w:rsidRPr="0051476E" w:rsidRDefault="00557D5D" w:rsidP="00557D5D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108CF6" wp14:editId="58FC6BF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99F70" id="ตัวเชื่อมต่อตรง 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C5EDB1" wp14:editId="523C83C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5BC99" id="ตัวเชื่อมต่อตรง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 ๐๐๒๑(พช)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๐</w:t>
      </w:r>
      <w:r w:rsidR="001A2321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51476E">
        <w:rPr>
          <w:rFonts w:ascii="TH SarabunIT๙" w:hAnsi="TH SarabunIT๙" w:cs="TH SarabunIT๙"/>
          <w:sz w:val="32"/>
          <w:szCs w:val="32"/>
          <w:cs/>
        </w:rPr>
        <w:t>/</w:t>
      </w:r>
      <w:r w:rsidR="00F11A3F">
        <w:rPr>
          <w:rFonts w:ascii="TH SarabunIT๙" w:hAnsi="TH SarabunIT๙" w:cs="TH SarabunIT๙" w:hint="cs"/>
          <w:b/>
          <w:bCs/>
          <w:sz w:val="38"/>
          <w:szCs w:val="38"/>
          <w:cs/>
        </w:rPr>
        <w:t>-</w:t>
      </w:r>
      <w:r w:rsidRPr="0051476E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51476E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A2321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45322">
        <w:rPr>
          <w:rFonts w:ascii="TH SarabunIT๙" w:hAnsi="TH SarabunIT๙" w:cs="TH SarabunIT๙" w:hint="cs"/>
          <w:sz w:val="32"/>
          <w:szCs w:val="32"/>
          <w:cs/>
        </w:rPr>
        <w:t xml:space="preserve"> เมษายน  2569</w:t>
      </w:r>
    </w:p>
    <w:p w14:paraId="74FD8B94" w14:textId="77777777" w:rsidR="00345322" w:rsidRPr="00F55AE9" w:rsidRDefault="00557D5D" w:rsidP="00345322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985962" wp14:editId="4DA9FA9D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2A3C5" id="ตัวเชื่อมต่อตรง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รายงานผลการใช้จ่ายงบประมาณ รอบ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>2569</w:t>
      </w:r>
    </w:p>
    <w:p w14:paraId="3DE0A7CC" w14:textId="463A5B61" w:rsidR="00557D5D" w:rsidRPr="0051476E" w:rsidRDefault="00557D5D" w:rsidP="008C3E05">
      <w:pPr>
        <w:spacing w:before="120" w:after="24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1476E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51476E">
        <w:rPr>
          <w:rFonts w:ascii="TH SarabunIT๙" w:hAnsi="TH SarabunIT๙" w:cs="TH SarabunIT๙"/>
          <w:sz w:val="32"/>
          <w:szCs w:val="32"/>
        </w:rPr>
        <w:tab/>
      </w:r>
      <w:r w:rsidRPr="0051476E">
        <w:rPr>
          <w:rFonts w:ascii="TH SarabunIT๙" w:hAnsi="TH SarabunIT๙" w:cs="TH SarabunIT๙"/>
          <w:sz w:val="32"/>
          <w:szCs w:val="32"/>
          <w:cs/>
        </w:rPr>
        <w:t>ผ</w:t>
      </w:r>
      <w:r w:rsidR="008C3E05">
        <w:rPr>
          <w:rFonts w:ascii="TH SarabunIT๙" w:hAnsi="TH SarabunIT๙" w:cs="TH SarabunIT๙" w:hint="cs"/>
          <w:sz w:val="32"/>
          <w:szCs w:val="32"/>
          <w:cs/>
        </w:rPr>
        <w:t>กก.สภ.</w:t>
      </w:r>
      <w:r w:rsidR="001A2321">
        <w:rPr>
          <w:rFonts w:ascii="TH SarabunIT๙" w:hAnsi="TH SarabunIT๙" w:cs="TH SarabunIT๙" w:hint="cs"/>
          <w:sz w:val="32"/>
          <w:szCs w:val="32"/>
          <w:cs/>
        </w:rPr>
        <w:t>วังโป่ง</w:t>
      </w:r>
      <w:r w:rsidR="008C3E05"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สว.อก.ฯ)</w:t>
      </w:r>
    </w:p>
    <w:p w14:paraId="6E9220D6" w14:textId="4A628DF8" w:rsidR="00345322" w:rsidRPr="00F55AE9" w:rsidRDefault="00345322" w:rsidP="001A2321">
      <w:pPr>
        <w:spacing w:before="240"/>
        <w:ind w:firstLine="72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</w:t>
      </w:r>
      <w:r w:rsidR="001A232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(สำนักงานป.ป.ช.) ได้ดำเนินการประเมินคุณธรรมและความโปร่งใสในการดำเนินงานของหน่วยงานภาครัฐ (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 ITA) 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โดยมุ่งหวังให้หน่วยงานภาครัฐที่เข้ารับการประเมิน ได้รับทราบผลการประเมินและแนวทางในการพัฒนา และยกระดับหน่วยงานในด้านคุณธรรมและความโปร่งใสในการดำเนินงานได้อย่างเหมาะสม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โดยกำหนดให้หน่วยงานจัดทำแผนการใช้จ่ายงบประมาณ และรายงานผลการใช้จ่ายประจำปี รอบ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2569 (1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68 – 31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มี.ค.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69)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นั้น</w:t>
      </w:r>
    </w:p>
    <w:p w14:paraId="7702A8E0" w14:textId="39F5E80D" w:rsidR="00345322" w:rsidRPr="00F55AE9" w:rsidRDefault="00345322" w:rsidP="001A2321">
      <w:pPr>
        <w:spacing w:before="120"/>
        <w:jc w:val="thaiDistribute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 สภ.</w:t>
      </w:r>
      <w:r w:rsidR="001A2321">
        <w:rPr>
          <w:rFonts w:ascii="TH SarabunIT๙" w:hAnsi="TH SarabunIT๙" w:cs="TH SarabunIT๙" w:hint="cs"/>
          <w:color w:val="000000"/>
          <w:sz w:val="32"/>
          <w:szCs w:val="32"/>
          <w:cs/>
        </w:rPr>
        <w:t>วังโป่ง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เพชรบูรณ์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ได้จัดทำข้อมูลรานงานผลการใช้จ่ายงบประมาณ รอบ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2569 (1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68 – 31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มี.ค.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69)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ตามโครงการประเมินคุณธรรมและความโปร่งใสในการดำเนินการของหน่วยงานภาครัฐ (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เรียบร้อยแล้ว รายละเอียดปราก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ฏ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ตามเอกสารที่แนบท้าย</w:t>
      </w:r>
      <w:r w:rsidRPr="00F55AE9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3C159262" w14:textId="77777777" w:rsidR="00345322" w:rsidRPr="00F55AE9" w:rsidRDefault="00345322" w:rsidP="00345322">
      <w:pPr>
        <w:spacing w:before="120"/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จึงเรียนมาเพื่อโปรดทราบและโปรดพิจารณาลงนามตามประกาศแนบท้ายนี้</w:t>
      </w:r>
    </w:p>
    <w:p w14:paraId="229DA0EE" w14:textId="77777777" w:rsidR="008C3E05" w:rsidRPr="008C3E05" w:rsidRDefault="008C3E05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4339072" w14:textId="77777777" w:rsidR="00557D5D" w:rsidRDefault="00557D5D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1476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1E070F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93931EB" w14:textId="7FB88AF1"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-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 ผกก. เพื่อโปรดทราบ</w:t>
      </w:r>
    </w:p>
    <w:p w14:paraId="423CC94E" w14:textId="708B3613"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03935F" w14:textId="4A0B1761" w:rsidR="00F83ED0" w:rsidRDefault="004A7578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4244EAF0" wp14:editId="6B5F6A04">
            <wp:simplePos x="0" y="0"/>
            <wp:positionH relativeFrom="column">
              <wp:posOffset>3057525</wp:posOffset>
            </wp:positionH>
            <wp:positionV relativeFrom="paragraph">
              <wp:posOffset>19685</wp:posOffset>
            </wp:positionV>
            <wp:extent cx="1346200" cy="1134110"/>
            <wp:effectExtent l="0" t="0" r="0" b="0"/>
            <wp:wrapNone/>
            <wp:docPr id="136637277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72776" name="รูปภาพ 136637277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97BC6" w14:textId="77777777"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4E5A15" w14:textId="147AE760" w:rsidR="00557D5D" w:rsidRPr="000F5D76" w:rsidRDefault="00557D5D" w:rsidP="00557D5D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5D76">
        <w:rPr>
          <w:rFonts w:ascii="TH SarabunIT๙" w:hAnsi="TH SarabunIT๙" w:cs="TH SarabunIT๙"/>
          <w:sz w:val="32"/>
          <w:szCs w:val="32"/>
          <w:cs/>
        </w:rPr>
        <w:t>พ.ต.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0F5D76">
        <w:rPr>
          <w:rFonts w:ascii="TH SarabunIT๙" w:hAnsi="TH SarabunIT๙" w:cs="TH SarabunIT๙"/>
          <w:sz w:val="32"/>
          <w:szCs w:val="32"/>
          <w:cs/>
        </w:rPr>
        <w:t>.</w:t>
      </w:r>
    </w:p>
    <w:p w14:paraId="69E2BAE8" w14:textId="2091F525" w:rsidR="00557D5D" w:rsidRPr="000F5D76" w:rsidRDefault="00557D5D" w:rsidP="00557D5D">
      <w:pPr>
        <w:rPr>
          <w:rFonts w:ascii="TH SarabunIT๙" w:hAnsi="TH SarabunIT๙" w:cs="TH SarabunIT๙"/>
          <w:sz w:val="32"/>
          <w:szCs w:val="32"/>
          <w:cs/>
        </w:rPr>
      </w:pPr>
      <w:r w:rsidRPr="000F5D76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F5D7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0F5D76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321" w:rsidRPr="001A2321">
        <w:rPr>
          <w:rFonts w:ascii="TH SarabunIT๙" w:hAnsi="TH SarabunIT๙" w:cs="TH SarabunIT๙"/>
          <w:sz w:val="32"/>
          <w:szCs w:val="32"/>
          <w:cs/>
        </w:rPr>
        <w:t>อาคม</w:t>
      </w:r>
      <w:proofErr w:type="gramEnd"/>
      <w:r w:rsidR="001A2321" w:rsidRPr="001A2321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gramStart"/>
      <w:r w:rsidR="001A2321" w:rsidRPr="001A2321">
        <w:rPr>
          <w:rFonts w:ascii="TH SarabunIT๙" w:hAnsi="TH SarabunIT๙" w:cs="TH SarabunIT๙"/>
          <w:sz w:val="32"/>
          <w:szCs w:val="32"/>
          <w:cs/>
        </w:rPr>
        <w:t>บุญเกิด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5D76">
        <w:rPr>
          <w:rFonts w:ascii="TH SarabunIT๙" w:hAnsi="TH SarabunIT๙" w:cs="TH SarabunIT๙"/>
          <w:sz w:val="32"/>
          <w:szCs w:val="32"/>
          <w:cs/>
        </w:rPr>
        <w:t>)</w:t>
      </w:r>
      <w:proofErr w:type="gramEnd"/>
    </w:p>
    <w:p w14:paraId="3A2949F9" w14:textId="3EE2F8D2" w:rsidR="00557D5D" w:rsidRPr="000F5D76" w:rsidRDefault="00557D5D" w:rsidP="00557D5D">
      <w:r w:rsidRPr="000F5D76">
        <w:rPr>
          <w:rFonts w:ascii="TH SarabunIT๙" w:hAnsi="TH SarabunIT๙" w:cs="TH SarabunIT๙"/>
          <w:sz w:val="32"/>
          <w:szCs w:val="32"/>
        </w:rPr>
        <w:t xml:space="preserve">  </w:t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 w:rsidRPr="000F5D7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5D7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          สว.อก.</w:t>
      </w:r>
      <w:r w:rsidRPr="000F5D76">
        <w:rPr>
          <w:rFonts w:ascii="TH SarabunIT๙" w:hAnsi="TH SarabunIT๙" w:cs="TH SarabunIT๙"/>
          <w:sz w:val="32"/>
          <w:szCs w:val="32"/>
          <w:cs/>
        </w:rPr>
        <w:t>สภ.</w:t>
      </w:r>
      <w:r w:rsidR="001A2321">
        <w:rPr>
          <w:rFonts w:ascii="TH SarabunIT๙" w:hAnsi="TH SarabunIT๙" w:cs="TH SarabunIT๙" w:hint="cs"/>
          <w:sz w:val="32"/>
          <w:szCs w:val="32"/>
          <w:cs/>
        </w:rPr>
        <w:t>วังโป่ง</w:t>
      </w:r>
      <w:r w:rsidRPr="000F5D7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D079A51" w14:textId="33A69A30" w:rsidR="00557D5D" w:rsidRDefault="00345322" w:rsidP="00557D5D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1A2321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1A2321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69</w:t>
      </w:r>
    </w:p>
    <w:p w14:paraId="07B7EC7F" w14:textId="77777777" w:rsidR="00345322" w:rsidRPr="00F55AE9" w:rsidRDefault="00345322" w:rsidP="00345322">
      <w:pPr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ทราบ</w:t>
      </w:r>
    </w:p>
    <w:p w14:paraId="35F87A29" w14:textId="77777777" w:rsidR="00345322" w:rsidRPr="00F55AE9" w:rsidRDefault="00345322" w:rsidP="00345322">
      <w:pPr>
        <w:rPr>
          <w:rFonts w:ascii="TH SarabunIT๙" w:hAnsi="TH SarabunIT๙" w:cs="TH SarabunIT๙"/>
          <w:sz w:val="28"/>
        </w:rPr>
      </w:pPr>
      <w:r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ดำเนินการเผยแพร่ข้อมูลผลการใช้จ่ายงบประมาณฯ ดังกล่าว</w:t>
      </w:r>
    </w:p>
    <w:p w14:paraId="18734F50" w14:textId="75FFA972" w:rsidR="00345322" w:rsidRDefault="001A2321" w:rsidP="00345322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50751F14" wp14:editId="4807C0D1">
            <wp:simplePos x="0" y="0"/>
            <wp:positionH relativeFrom="margin">
              <wp:posOffset>1958340</wp:posOffset>
            </wp:positionH>
            <wp:positionV relativeFrom="paragraph">
              <wp:posOffset>8890</wp:posOffset>
            </wp:positionV>
            <wp:extent cx="1160780" cy="738505"/>
            <wp:effectExtent l="0" t="0" r="1270" b="4445"/>
            <wp:wrapNone/>
            <wp:docPr id="1278438771" name="รูปภาพ 1" descr="รูปภาพประกอบด้วย ร่าง, ไลน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38771" name="รูปภาพ 1" descr="รูปภาพประกอบด้วย ร่าง, ไลน์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322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345322" w:rsidRPr="00F55AE9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เพื่อให้ทราบโดยทั่วกั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</w:p>
    <w:p w14:paraId="6D02258A" w14:textId="3C07100D" w:rsidR="001A2321" w:rsidRPr="00F55AE9" w:rsidRDefault="001A2321" w:rsidP="00345322">
      <w:pPr>
        <w:rPr>
          <w:rFonts w:ascii="TH SarabunIT๙" w:hAnsi="TH SarabunIT๙" w:cs="TH SarabunIT๙"/>
          <w:sz w:val="28"/>
        </w:rPr>
      </w:pPr>
    </w:p>
    <w:p w14:paraId="1AB6706E" w14:textId="286ED674" w:rsidR="00F83ED0" w:rsidRDefault="00F83ED0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345322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835ADB">
        <w:rPr>
          <w:rFonts w:ascii="TH SarabunPSK" w:hAnsi="TH SarabunPSK" w:cs="TH SarabunPSK"/>
          <w:sz w:val="32"/>
          <w:szCs w:val="32"/>
        </w:rPr>
        <w:t xml:space="preserve"> </w:t>
      </w:r>
    </w:p>
    <w:p w14:paraId="20BBD389" w14:textId="14BBB3F2" w:rsidR="001A2321" w:rsidRDefault="00F83ED0" w:rsidP="001A232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="001A2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321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 w:rsidR="001A2321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1A2321">
        <w:rPr>
          <w:rFonts w:ascii="TH SarabunIT๙" w:hAnsi="TH SarabunIT๙" w:cs="TH SarabunIT๙" w:hint="cs"/>
          <w:sz w:val="32"/>
          <w:szCs w:val="32"/>
          <w:cs/>
        </w:rPr>
        <w:t>ติ</w:t>
      </w:r>
      <w:proofErr w:type="spellStart"/>
      <w:r w:rsidR="001A2321">
        <w:rPr>
          <w:rFonts w:ascii="TH SarabunIT๙" w:hAnsi="TH SarabunIT๙" w:cs="TH SarabunIT๙" w:hint="cs"/>
          <w:sz w:val="32"/>
          <w:szCs w:val="32"/>
          <w:cs/>
        </w:rPr>
        <w:t>ทัต</w:t>
      </w:r>
      <w:proofErr w:type="spellEnd"/>
      <w:r w:rsidR="001A2321">
        <w:rPr>
          <w:rFonts w:ascii="TH SarabunIT๙" w:hAnsi="TH SarabunIT๙" w:cs="TH SarabunIT๙" w:hint="cs"/>
          <w:sz w:val="32"/>
          <w:szCs w:val="32"/>
          <w:cs/>
        </w:rPr>
        <w:t xml:space="preserve"> กงทอง)</w:t>
      </w:r>
    </w:p>
    <w:p w14:paraId="60AEE491" w14:textId="3C4BF5F5" w:rsidR="001A2321" w:rsidRDefault="001A2321" w:rsidP="001A2321">
      <w:pPr>
        <w:spacing w:before="1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 w:rsidRPr="006F030B">
        <w:rPr>
          <w:rFonts w:ascii="TH SarabunIT๙" w:hAnsi="TH SarabunIT๙" w:cs="TH SarabunIT๙"/>
          <w:sz w:val="32"/>
          <w:szCs w:val="32"/>
          <w:cs/>
        </w:rPr>
        <w:t>ผกก.สภ.วังโป่ง</w:t>
      </w:r>
    </w:p>
    <w:p w14:paraId="1384E02D" w14:textId="5D296DFC" w:rsidR="00345322" w:rsidRDefault="00345322" w:rsidP="001A2321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="001A2321">
        <w:rPr>
          <w:rFonts w:ascii="TH SarabunIT๙" w:hAnsi="TH SarabunIT๙" w:cs="TH SarabunIT๙"/>
          <w:sz w:val="32"/>
          <w:szCs w:val="32"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1A2321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69</w:t>
      </w:r>
    </w:p>
    <w:p w14:paraId="21C00394" w14:textId="77777777" w:rsidR="00106C51" w:rsidRPr="00C87E7C" w:rsidRDefault="00106C51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</w:p>
    <w:sectPr w:rsidR="00106C51" w:rsidRPr="00C87E7C" w:rsidSect="00FE5CDD">
      <w:headerReference w:type="even" r:id="rId9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791F" w14:textId="77777777" w:rsidR="00FC4B76" w:rsidRDefault="00FC4B76">
      <w:r>
        <w:separator/>
      </w:r>
    </w:p>
  </w:endnote>
  <w:endnote w:type="continuationSeparator" w:id="0">
    <w:p w14:paraId="743CB50A" w14:textId="77777777" w:rsidR="00FC4B76" w:rsidRDefault="00FC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021E" w14:textId="77777777" w:rsidR="00FC4B76" w:rsidRDefault="00FC4B76">
      <w:r>
        <w:separator/>
      </w:r>
    </w:p>
  </w:footnote>
  <w:footnote w:type="continuationSeparator" w:id="0">
    <w:p w14:paraId="396C7228" w14:textId="77777777" w:rsidR="00FC4B76" w:rsidRDefault="00FC4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A5F0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1520B464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E7"/>
    <w:rsid w:val="000009B3"/>
    <w:rsid w:val="00041424"/>
    <w:rsid w:val="0006583D"/>
    <w:rsid w:val="000D364D"/>
    <w:rsid w:val="000D658D"/>
    <w:rsid w:val="00106C51"/>
    <w:rsid w:val="00107DC9"/>
    <w:rsid w:val="0014032D"/>
    <w:rsid w:val="00193FB7"/>
    <w:rsid w:val="001A2321"/>
    <w:rsid w:val="001E070F"/>
    <w:rsid w:val="001F5E85"/>
    <w:rsid w:val="00234405"/>
    <w:rsid w:val="002747A4"/>
    <w:rsid w:val="002E1EB8"/>
    <w:rsid w:val="00345322"/>
    <w:rsid w:val="00387B20"/>
    <w:rsid w:val="003B0B81"/>
    <w:rsid w:val="00402281"/>
    <w:rsid w:val="004470AA"/>
    <w:rsid w:val="004A7578"/>
    <w:rsid w:val="004B4D7E"/>
    <w:rsid w:val="004C53C8"/>
    <w:rsid w:val="00557D5D"/>
    <w:rsid w:val="005F4EE0"/>
    <w:rsid w:val="005F7AC9"/>
    <w:rsid w:val="006013E7"/>
    <w:rsid w:val="006A4118"/>
    <w:rsid w:val="006B17F4"/>
    <w:rsid w:val="006D16F7"/>
    <w:rsid w:val="00717068"/>
    <w:rsid w:val="007941B5"/>
    <w:rsid w:val="007E6E95"/>
    <w:rsid w:val="00835ADB"/>
    <w:rsid w:val="008535D9"/>
    <w:rsid w:val="0086677E"/>
    <w:rsid w:val="008720A2"/>
    <w:rsid w:val="008C3E05"/>
    <w:rsid w:val="008C6AEC"/>
    <w:rsid w:val="00904C2B"/>
    <w:rsid w:val="00921E9F"/>
    <w:rsid w:val="00922B4C"/>
    <w:rsid w:val="00923102"/>
    <w:rsid w:val="00946E2C"/>
    <w:rsid w:val="00951D06"/>
    <w:rsid w:val="00990D85"/>
    <w:rsid w:val="009C56B6"/>
    <w:rsid w:val="009C74E1"/>
    <w:rsid w:val="009D74D7"/>
    <w:rsid w:val="00A60D81"/>
    <w:rsid w:val="00A64DF4"/>
    <w:rsid w:val="00A772EB"/>
    <w:rsid w:val="00A97E58"/>
    <w:rsid w:val="00AB3BC8"/>
    <w:rsid w:val="00AC72FE"/>
    <w:rsid w:val="00AD0725"/>
    <w:rsid w:val="00AE4267"/>
    <w:rsid w:val="00B61BE0"/>
    <w:rsid w:val="00B80B01"/>
    <w:rsid w:val="00B84631"/>
    <w:rsid w:val="00B8566C"/>
    <w:rsid w:val="00BB637D"/>
    <w:rsid w:val="00C13F57"/>
    <w:rsid w:val="00C361B0"/>
    <w:rsid w:val="00C7455B"/>
    <w:rsid w:val="00C87E7C"/>
    <w:rsid w:val="00C9004F"/>
    <w:rsid w:val="00C94909"/>
    <w:rsid w:val="00C97FC5"/>
    <w:rsid w:val="00CF603B"/>
    <w:rsid w:val="00D35165"/>
    <w:rsid w:val="00D50326"/>
    <w:rsid w:val="00D518B7"/>
    <w:rsid w:val="00D6626B"/>
    <w:rsid w:val="00DB741A"/>
    <w:rsid w:val="00E44DB8"/>
    <w:rsid w:val="00E537F1"/>
    <w:rsid w:val="00EE0C32"/>
    <w:rsid w:val="00F116A9"/>
    <w:rsid w:val="00F11A3F"/>
    <w:rsid w:val="00F23720"/>
    <w:rsid w:val="00F57925"/>
    <w:rsid w:val="00F83ED0"/>
    <w:rsid w:val="00FA3677"/>
    <w:rsid w:val="00FB3EF2"/>
    <w:rsid w:val="00FC4B76"/>
    <w:rsid w:val="00FD159B"/>
    <w:rsid w:val="00FE5CDD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A6A41"/>
  <w15:docId w15:val="{BF8BA679-BF2D-4126-B902-B0564659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106C51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1E070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E070F"/>
    <w:rPr>
      <w:rFonts w:ascii="Tahoma" w:hAnsi="Tahoma"/>
      <w:sz w:val="16"/>
    </w:rPr>
  </w:style>
  <w:style w:type="character" w:customStyle="1" w:styleId="10">
    <w:name w:val="หัวเรื่อง 1 อักขระ"/>
    <w:basedOn w:val="a0"/>
    <w:link w:val="1"/>
    <w:rsid w:val="00106C51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48;&#3591;&#3636;&#3609;&#3588;&#3656;&#3634;&#3611;&#3619;&#3633;&#3610;&#3592;&#3634;&#3585;&#3608;&#3609;&#3634;&#3588;&#3634;&#3619;&#3585;&#3619;&#3640;&#3591;&#3652;&#3607;&#3618;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อดิศักดิ์ จันวัง</cp:lastModifiedBy>
  <cp:revision>4</cp:revision>
  <cp:lastPrinted>2024-06-11T02:59:00Z</cp:lastPrinted>
  <dcterms:created xsi:type="dcterms:W3CDTF">2026-07-23T10:55:00Z</dcterms:created>
  <dcterms:modified xsi:type="dcterms:W3CDTF">2026-07-31T02:50:00Z</dcterms:modified>
</cp:coreProperties>
</file>